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0C878F9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2B329E5" w14:textId="77777777" w:rsidR="003D1B71" w:rsidRDefault="008C6946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 w:rsidRPr="008C6946">
              <w:rPr>
                <w:rFonts w:ascii="Times New Roman" w:hAnsi="Times New Roman" w:cs="Times New Roman"/>
                <w:noProof/>
                <w:lang w:val="pt-BR"/>
              </w:rPr>
              <w:drawing>
                <wp:inline distT="0" distB="0" distL="0" distR="0" wp14:anchorId="200C146B" wp14:editId="2979F709">
                  <wp:extent cx="1551779" cy="1352299"/>
                  <wp:effectExtent l="95250" t="76200" r="86995" b="876935"/>
                  <wp:docPr id="157193569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3569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77" cy="136266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524245B" w14:textId="77777777" w:rsidR="00734584" w:rsidRDefault="00734584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</w:p>
          <w:p w14:paraId="26B49305" w14:textId="77777777" w:rsidR="00734584" w:rsidRDefault="00734584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</w:p>
          <w:p w14:paraId="2E31C400" w14:textId="45ECA2A0" w:rsidR="00734584" w:rsidRPr="00291D02" w:rsidRDefault="00734584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6390DEA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83D8B4B" w14:textId="77777777" w:rsidR="003D1B71" w:rsidRPr="002254DE" w:rsidRDefault="0079121D" w:rsidP="00310F17">
            <w:pPr>
              <w:pStyle w:val="Ttulo"/>
              <w:rPr>
                <w:rFonts w:asciiTheme="minorHAnsi" w:hAnsiTheme="minorHAnsi" w:cstheme="minorHAnsi"/>
                <w:sz w:val="32"/>
                <w:szCs w:val="32"/>
                <w:lang w:val="pt-BR"/>
              </w:rPr>
            </w:pPr>
            <w:r w:rsidRPr="002254DE">
              <w:rPr>
                <w:rFonts w:asciiTheme="minorHAnsi" w:hAnsiTheme="minorHAnsi" w:cstheme="minorHAnsi"/>
                <w:sz w:val="32"/>
                <w:szCs w:val="32"/>
                <w:lang w:val="pt-BR"/>
              </w:rPr>
              <w:t>Cristiane Edna</w:t>
            </w:r>
            <w:r w:rsidR="003D1B71" w:rsidRPr="002254DE">
              <w:rPr>
                <w:rFonts w:asciiTheme="minorHAnsi" w:hAnsiTheme="minorHAnsi" w:cstheme="minorHAnsi"/>
                <w:sz w:val="32"/>
                <w:szCs w:val="32"/>
                <w:lang w:val="pt-BR" w:bidi="pt-BR"/>
              </w:rPr>
              <w:br/>
            </w:r>
            <w:r w:rsidRPr="002254DE">
              <w:rPr>
                <w:rFonts w:asciiTheme="minorHAnsi" w:hAnsiTheme="minorHAnsi" w:cstheme="minorHAnsi"/>
                <w:sz w:val="32"/>
                <w:szCs w:val="32"/>
                <w:lang w:val="pt-BR"/>
              </w:rPr>
              <w:t>Camboim</w:t>
            </w:r>
          </w:p>
          <w:p w14:paraId="516B08DB" w14:textId="616614F0" w:rsidR="00734584" w:rsidRPr="00734584" w:rsidRDefault="00734584" w:rsidP="00734584">
            <w:p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734584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+5561991761841</w:t>
            </w:r>
          </w:p>
          <w:p w14:paraId="00AA71D3" w14:textId="2DBBC6E3" w:rsidR="00734584" w:rsidRPr="00734584" w:rsidRDefault="00734584" w:rsidP="00734584">
            <w:p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hyperlink r:id="rId12" w:history="1">
              <w:r w:rsidRPr="00734584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pt-BR"/>
                </w:rPr>
                <w:t>criscamboim@gmail.com</w:t>
              </w:r>
            </w:hyperlink>
          </w:p>
          <w:p w14:paraId="74938219" w14:textId="7A84CB04" w:rsidR="00734584" w:rsidRPr="00734584" w:rsidRDefault="00734584" w:rsidP="00734584">
            <w:p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hyperlink r:id="rId13" w:history="1">
              <w:r w:rsidRPr="00734584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pt-BR"/>
                </w:rPr>
                <w:t>https://www.linkedin.com/in/cristiane-edna-camboim-a2794b39</w:t>
              </w:r>
            </w:hyperlink>
          </w:p>
          <w:p w14:paraId="3E842EF5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Development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Technical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Assistance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to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Producers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Experience</w:t>
            </w:r>
          </w:p>
          <w:p w14:paraId="700A3AA1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Professional Experience</w:t>
            </w:r>
          </w:p>
          <w:p w14:paraId="53781338" w14:textId="77777777" w:rsidR="00CC181E" w:rsidRPr="00CC181E" w:rsidRDefault="00CC181E" w:rsidP="00CC181E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10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years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experience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practice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evaluation</w:t>
            </w:r>
            <w:proofErr w:type="spellEnd"/>
          </w:p>
          <w:p w14:paraId="62F38A83" w14:textId="19FB8584" w:rsidR="001868B5" w:rsidRDefault="001868B5" w:rsidP="001868B5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2024 –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2024 :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Specialist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: FAO/World Bank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Cooperation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Programme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: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Implementation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Support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Mission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(home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based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)</w:t>
            </w:r>
          </w:p>
          <w:p w14:paraId="0416E908" w14:textId="20D4683D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Support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adjustment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data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collection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forms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to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meet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specific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needs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Project;</w:t>
            </w:r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</w:p>
          <w:p w14:paraId="7DF689BB" w14:textId="5637C7A7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Design a data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collection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process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that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is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efficient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in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terms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time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resources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used</w:t>
            </w:r>
            <w:proofErr w:type="spellEnd"/>
            <w:r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;</w:t>
            </w:r>
          </w:p>
          <w:p w14:paraId="760EC31E" w14:textId="1568C4A0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Design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support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implementation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a data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quality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control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process</w:t>
            </w:r>
            <w:proofErr w:type="spellEnd"/>
            <w:r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;</w:t>
            </w:r>
          </w:p>
          <w:p w14:paraId="2F603D3A" w14:textId="0A04775C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Contribute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to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development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data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evaluation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skills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within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UEP/PIMA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team</w:t>
            </w:r>
            <w:proofErr w:type="spellEnd"/>
            <w:r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;</w:t>
            </w:r>
          </w:p>
          <w:p w14:paraId="1A19A022" w14:textId="0C358F62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Design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create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strategies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to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actively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engage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stakeholders in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PIMA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project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monitoring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evaluation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process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. </w:t>
            </w:r>
          </w:p>
          <w:p w14:paraId="6420E575" w14:textId="13822CE7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Participate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in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technical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coordination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meetings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with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World Bank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team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PIMA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Executing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Unit. </w:t>
            </w:r>
          </w:p>
          <w:p w14:paraId="1A59EF53" w14:textId="3F8D69BC" w:rsidR="001868B5" w:rsidRPr="001868B5" w:rsidRDefault="001868B5" w:rsidP="001868B5">
            <w:pPr>
              <w:pStyle w:val="PargrafodaLista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</w:pP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Support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Task Team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Leader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(TTL) in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responding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to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information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requests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as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they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arise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and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relate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to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the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implementation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</w:t>
            </w:r>
            <w:proofErr w:type="spellStart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>of</w:t>
            </w:r>
            <w:proofErr w:type="spellEnd"/>
            <w:r w:rsidRPr="001868B5">
              <w:rPr>
                <w:rFonts w:asciiTheme="minorHAnsi" w:eastAsia="Times New Roman" w:hAnsiTheme="minorHAnsi" w:cstheme="minorHAnsi"/>
                <w:szCs w:val="20"/>
                <w:lang w:val="pt-BR" w:eastAsia="pt-BR"/>
              </w:rPr>
              <w:t xml:space="preserve"> PIMA.</w:t>
            </w:r>
          </w:p>
          <w:p w14:paraId="4086385D" w14:textId="617A29B5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2015 -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Present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Project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/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Impact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SENAR</w:t>
            </w:r>
          </w:p>
          <w:p w14:paraId="782D2CA3" w14:textId="77777777" w:rsidR="00CC181E" w:rsidRPr="00CC181E" w:rsidRDefault="00CC181E" w:rsidP="00CC181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Impact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ABC Cerrado Project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partnership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with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World Bank, MAPA,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EMBRAPA.</w:t>
            </w:r>
          </w:p>
          <w:p w14:paraId="781655C8" w14:textId="77777777" w:rsidR="00CC181E" w:rsidRPr="00CC181E" w:rsidRDefault="00CC181E" w:rsidP="00CC181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Graduates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Pronatec/Bolsa-Formação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SENAR.</w:t>
            </w:r>
          </w:p>
          <w:p w14:paraId="0BE5E181" w14:textId="77777777" w:rsidR="00CC181E" w:rsidRPr="00CC181E" w:rsidRDefault="00CC181E" w:rsidP="00CC181E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SENAR's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Rural Health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Survey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0D08D17B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2024 – 2027: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Working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Groups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-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Latin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America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Caribbean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Network (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ReLAC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)</w:t>
            </w:r>
          </w:p>
          <w:p w14:paraId="26591754" w14:textId="77777777" w:rsidR="00CC181E" w:rsidRPr="00CC181E" w:rsidRDefault="00CC181E" w:rsidP="00CC18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FIP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Project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Vertentes Project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(World Bank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GEF).</w:t>
            </w:r>
          </w:p>
          <w:p w14:paraId="42E0BB78" w14:textId="77777777" w:rsidR="00CC181E" w:rsidRPr="00CC181E" w:rsidRDefault="00CC181E" w:rsidP="00CC18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systems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SENAR's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Secretariat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Professional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Social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4284CF26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lastRenderedPageBreak/>
              <w:t>2024 – 2025: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Vice-coordinator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EvalYouth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</w:t>
            </w:r>
            <w:proofErr w:type="spellEnd"/>
          </w:p>
          <w:p w14:paraId="7C0BB580" w14:textId="77777777" w:rsidR="00CC181E" w:rsidRPr="00CC181E" w:rsidRDefault="00CC181E" w:rsidP="00CC181E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various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projects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SENAR, SENAT,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Ministry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UNESCO.</w:t>
            </w:r>
          </w:p>
          <w:p w14:paraId="683EE164" w14:textId="77777777" w:rsidR="00CC181E" w:rsidRPr="00CC181E" w:rsidRDefault="00CC181E" w:rsidP="00CC181E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Expert in data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analysis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indicator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construction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report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writing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4F5996C3" w14:textId="77777777" w:rsidR="00CC181E" w:rsidRPr="00CC181E" w:rsidRDefault="00CC181E" w:rsidP="00CC181E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Experience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building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Theory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Change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Logical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Framework.</w:t>
            </w:r>
          </w:p>
          <w:p w14:paraId="3AF9A416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2021 – 2024: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Governance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Administration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-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Latin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America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Caribbean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Network (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ReLAC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)</w:t>
            </w:r>
          </w:p>
          <w:p w14:paraId="1618B364" w14:textId="77777777" w:rsidR="00CC181E" w:rsidRPr="00CC181E" w:rsidRDefault="00CC181E" w:rsidP="00CC181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Solid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experience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research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impact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4CA6BD2C" w14:textId="77777777" w:rsidR="00CC181E" w:rsidRPr="00CC181E" w:rsidRDefault="00CC181E" w:rsidP="00CC181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FIP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Project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Vertentes Project (World Bank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GEF).</w:t>
            </w:r>
          </w:p>
          <w:p w14:paraId="33B42384" w14:textId="77777777" w:rsidR="00CC181E" w:rsidRPr="00CC181E" w:rsidRDefault="00CC181E" w:rsidP="00CC181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systems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SENAR's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Secretariat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Professional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Social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20C35353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2013 - 2015: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Senior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Technician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SENAT</w:t>
            </w:r>
          </w:p>
          <w:p w14:paraId="00605EDD" w14:textId="77777777" w:rsidR="00CC181E" w:rsidRPr="00CC181E" w:rsidRDefault="00CC181E" w:rsidP="00CC181E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Extensive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experience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0C23F13F" w14:textId="77777777" w:rsidR="00CC181E" w:rsidRPr="00CC181E" w:rsidRDefault="00CC181E" w:rsidP="00CC181E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FIP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Project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Vertentes Project (World Bank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GEF).</w:t>
            </w:r>
          </w:p>
          <w:p w14:paraId="59EAB0C3" w14:textId="77777777" w:rsidR="00CC181E" w:rsidRPr="00CC181E" w:rsidRDefault="00CC181E" w:rsidP="00CC181E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systems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SENAR's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Secretariat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Professional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Social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1B8C1DDF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2012 - 2013: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Directorate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Integration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Networks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Ministry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</w:p>
          <w:p w14:paraId="6962B3EC" w14:textId="77777777" w:rsidR="00CC181E" w:rsidRPr="00CC181E" w:rsidRDefault="00CC181E" w:rsidP="00CC181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Practical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experience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project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team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0A9D629E" w14:textId="77777777" w:rsidR="00CC181E" w:rsidRPr="00CC181E" w:rsidRDefault="00CC181E" w:rsidP="00CC181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various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projects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SENAR, SENAT,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Ministry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UNESCO.</w:t>
            </w:r>
          </w:p>
          <w:p w14:paraId="52DD00DE" w14:textId="77777777" w:rsidR="00CC181E" w:rsidRPr="00CC181E" w:rsidRDefault="00CC181E" w:rsidP="00CC181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Expert in data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analysis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indicator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construction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report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writing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03772AB4" w14:textId="77777777" w:rsidR="00CC181E" w:rsidRPr="00CC181E" w:rsidRDefault="00CC181E" w:rsidP="00CC181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Experience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building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Theory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Change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Logical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Framework.</w:t>
            </w:r>
          </w:p>
          <w:p w14:paraId="0DADFE01" w14:textId="77777777" w:rsid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2011 - 2012: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Consultant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Pedagogical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UNESCO/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Ministry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</w:t>
            </w:r>
            <w:proofErr w:type="spellEnd"/>
          </w:p>
          <w:p w14:paraId="09719599" w14:textId="77777777" w:rsidR="00F01602" w:rsidRPr="00F01602" w:rsidRDefault="00F01602" w:rsidP="00F01602">
            <w:pPr>
              <w:pStyle w:val="Ttulo2"/>
              <w:rPr>
                <w:rFonts w:asciiTheme="minorHAnsi" w:eastAsia="Times New Roman" w:hAnsiTheme="minorHAnsi" w:cstheme="minorHAnsi"/>
                <w:color w:val="auto"/>
                <w:sz w:val="20"/>
                <w:u w:val="none"/>
                <w:lang w:val="pt-BR" w:eastAsia="pt-BR"/>
              </w:rPr>
            </w:pPr>
            <w:proofErr w:type="spellStart"/>
            <w:r w:rsidRPr="00F01602">
              <w:rPr>
                <w:rFonts w:asciiTheme="minorHAnsi" w:eastAsia="Times New Roman" w:hAnsiTheme="minorHAnsi" w:cstheme="minorHAnsi"/>
                <w:color w:val="auto"/>
                <w:sz w:val="20"/>
                <w:u w:val="none"/>
                <w:lang w:val="pt-BR" w:eastAsia="pt-BR"/>
              </w:rPr>
              <w:t>Education</w:t>
            </w:r>
            <w:proofErr w:type="spellEnd"/>
          </w:p>
          <w:p w14:paraId="6584D157" w14:textId="77777777" w:rsidR="00F01602" w:rsidRPr="00F01602" w:rsidRDefault="00F01602" w:rsidP="00F01602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Master's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Degree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Education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Educational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Technology) - Universidade de Brasília (UnB)</w:t>
            </w:r>
          </w:p>
          <w:p w14:paraId="335FF0BD" w14:textId="4A4E868D" w:rsidR="00F01602" w:rsidRPr="0020445E" w:rsidRDefault="00F01602" w:rsidP="00F01602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MBA in Data Science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and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Analytics</w:t>
            </w:r>
            <w:proofErr w:type="spellEnd"/>
            <w:r w:rsidR="0020445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– </w:t>
            </w:r>
            <w:r w:rsidR="0020445E" w:rsidRPr="0020445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São Paulo </w:t>
            </w:r>
            <w:proofErr w:type="spellStart"/>
            <w:r w:rsidR="0020445E" w:rsidRPr="0020445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University</w:t>
            </w:r>
            <w:proofErr w:type="spellEnd"/>
            <w:r w:rsidR="0020445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(USP/ESALQ)</w:t>
            </w:r>
          </w:p>
          <w:p w14:paraId="02A35F5A" w14:textId="77777777" w:rsidR="00F01602" w:rsidRDefault="00F01602" w:rsidP="00F01602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Bachelor's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Degree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Mathematics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 - Universidade Federal do Rio Grande do Sul (UFRGS)</w:t>
            </w:r>
          </w:p>
          <w:p w14:paraId="06143600" w14:textId="77777777" w:rsidR="00F96B70" w:rsidRPr="00F96B70" w:rsidRDefault="00F96B70" w:rsidP="00F96B70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</w:pPr>
            <w:proofErr w:type="spellStart"/>
            <w:r w:rsidRPr="00F96B70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Additional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skills</w:t>
            </w:r>
          </w:p>
          <w:p w14:paraId="50684FE7" w14:textId="77777777" w:rsidR="00F96B70" w:rsidRPr="00CC181E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Over 5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years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data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analysis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use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statistical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software: R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Python</w:t>
            </w:r>
          </w:p>
          <w:p w14:paraId="4CCE29B5" w14:textId="77777777" w:rsidR="00F96B70" w:rsidRPr="00CC181E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English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level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B1</w:t>
            </w:r>
          </w:p>
          <w:p w14:paraId="1C22E7F6" w14:textId="77777777" w:rsidR="00F96B70" w:rsidRPr="00CC181E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Advanced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Spanish</w:t>
            </w:r>
          </w:p>
          <w:p w14:paraId="02298EBB" w14:textId="77777777" w:rsid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Native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Portuguese</w:t>
            </w:r>
            <w:proofErr w:type="spellEnd"/>
          </w:p>
          <w:p w14:paraId="0F553E8E" w14:textId="77777777" w:rsid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lastRenderedPageBreak/>
              <w:t xml:space="preserve">Design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tools for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capturing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field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information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for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</w:p>
          <w:p w14:paraId="544D7DEB" w14:textId="3747A9CD" w:rsid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Use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IT tools (e.g.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Kobo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toolbox, google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forms</w:t>
            </w:r>
            <w:proofErr w:type="spellEnd"/>
            <w:r w:rsidR="00684E5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, Survey123</w:t>
            </w: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)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to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capture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information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field</w:t>
            </w:r>
            <w:proofErr w:type="spellEnd"/>
          </w:p>
          <w:p w14:paraId="106FC45F" w14:textId="77777777" w:rsidR="00F96B70" w:rsidRP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Designing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a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Theory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Change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;</w:t>
            </w:r>
          </w:p>
          <w:p w14:paraId="2ACD1B5F" w14:textId="77777777" w:rsidR="00F96B70" w:rsidRP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Design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construction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Indicators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Results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Matrix;</w:t>
            </w:r>
          </w:p>
          <w:p w14:paraId="199FE175" w14:textId="77777777" w:rsidR="00F96B70" w:rsidRP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Construction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indicators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;</w:t>
            </w:r>
          </w:p>
          <w:p w14:paraId="45CCCB53" w14:textId="25990618" w:rsidR="00F96B70" w:rsidRDefault="00F96B70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Design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requirements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document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for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implementation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F96B7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dashboards</w:t>
            </w:r>
          </w:p>
          <w:p w14:paraId="47B7DF84" w14:textId="70BCFFBA" w:rsidR="004E172B" w:rsidRDefault="004E172B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Review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information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related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to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(M&amp;E) systems,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including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how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it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is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collected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measured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analysed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4E172B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communicated</w:t>
            </w:r>
            <w:proofErr w:type="spellEnd"/>
          </w:p>
          <w:p w14:paraId="64B1F04B" w14:textId="37A7542A" w:rsidR="00CC03EF" w:rsidRDefault="00CC03EF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Writing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progress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reports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chapters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03EF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evaluation</w:t>
            </w:r>
            <w:proofErr w:type="spellEnd"/>
          </w:p>
          <w:p w14:paraId="7DE72229" w14:textId="72A334EC" w:rsidR="0037495D" w:rsidRPr="0037495D" w:rsidRDefault="0037495D" w:rsidP="00F96B70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E</w:t>
            </w:r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xperience in establishing relationships and managing expectations with stakeholders in monitoring and evaluation processes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t>;</w:t>
            </w:r>
          </w:p>
          <w:p w14:paraId="562C8C6E" w14:textId="4AD869A4" w:rsidR="00F96B70" w:rsidRPr="0037495D" w:rsidRDefault="0037495D" w:rsidP="008E1E08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Experience in 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presenting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findings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to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diverse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audiences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technical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&amp; non-</w:t>
            </w:r>
            <w:proofErr w:type="spellStart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technical</w:t>
            </w:r>
            <w:proofErr w:type="spellEnd"/>
            <w:r w:rsidRPr="0037495D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).</w:t>
            </w:r>
          </w:p>
          <w:p w14:paraId="1C61EBA2" w14:textId="77777777" w:rsidR="00CC181E" w:rsidRPr="00CC181E" w:rsidRDefault="00CC181E" w:rsidP="00CC181E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Main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projects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coordinated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coordination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)</w:t>
            </w:r>
          </w:p>
          <w:p w14:paraId="73995B1F" w14:textId="77777777" w:rsidR="00CC181E" w:rsidRPr="00CC181E" w:rsidRDefault="00CC181E" w:rsidP="00CC18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Impact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ABC Cerrado Project</w:t>
            </w:r>
          </w:p>
          <w:p w14:paraId="5D49BA15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Randomized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experiment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with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three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groups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: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Trained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Assistance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Control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Group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7074A15A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Developed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Random Design.</w:t>
            </w:r>
          </w:p>
          <w:p w14:paraId="455EDED9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Built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Monitoring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strategies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for </w:t>
            </w:r>
            <w:proofErr w:type="gram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data</w:t>
            </w:r>
            <w:proofErr w:type="gram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collection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baseline T0.</w:t>
            </w:r>
          </w:p>
          <w:p w14:paraId="63980D10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18,000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producers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benefited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5B39FDAC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Over 93,000 hectares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pastures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recovered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with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low-carbon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technology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5AC587AC" w14:textId="77777777" w:rsidR="00CC181E" w:rsidRPr="00CC181E" w:rsidRDefault="00CC181E" w:rsidP="00CC18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FIP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Project</w:t>
            </w:r>
          </w:p>
          <w:p w14:paraId="66F2C9AB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6,400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properties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served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Brazilian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Cerrado</w:t>
            </w:r>
          </w:p>
          <w:p w14:paraId="0B2F8C73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7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Brazilian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states</w:t>
            </w:r>
            <w:proofErr w:type="spellEnd"/>
          </w:p>
          <w:p w14:paraId="3A2BDDC3" w14:textId="1C335D16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r w:rsidR="00684E50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100</w:t>
            </w: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,000 hectares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pastures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recovered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with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low-carbon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technology</w:t>
            </w:r>
            <w:proofErr w:type="spellEnd"/>
          </w:p>
          <w:p w14:paraId="3FE74E58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4,200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producers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adopting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improved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agricultural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technologies</w:t>
            </w:r>
            <w:proofErr w:type="spellEnd"/>
          </w:p>
          <w:p w14:paraId="27B54AE8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22,000 hectares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conservation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restoration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areas</w:t>
            </w:r>
            <w:proofErr w:type="spellEnd"/>
          </w:p>
          <w:p w14:paraId="71075DF3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More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5,300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landowners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/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farmers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who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have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adopted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planning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use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instruments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for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management</w:t>
            </w:r>
          </w:p>
          <w:p w14:paraId="42AC31E8" w14:textId="77777777" w:rsidR="00CC181E" w:rsidRPr="00CC181E" w:rsidRDefault="00CC181E" w:rsidP="00CC18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Evaluation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Pronatec/Bolsa-Formação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Graduates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at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 SENAR</w:t>
            </w:r>
          </w:p>
          <w:p w14:paraId="63036A38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Developed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methodological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approach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analyzed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results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150ED77D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1,481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graduates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were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surveyed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7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focus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groups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were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conducted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756D9486" w14:textId="77777777" w:rsidR="00CC181E" w:rsidRPr="00CC181E" w:rsidRDefault="00CC181E" w:rsidP="00CC18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 xml:space="preserve">SENAR Rural Health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Survey</w:t>
            </w:r>
            <w:proofErr w:type="spellEnd"/>
          </w:p>
          <w:p w14:paraId="07E7C8C7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Systemic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research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focused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health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Brazilian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rural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population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620E2394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Comprehensive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approach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to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determinants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causes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health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status.</w:t>
            </w:r>
          </w:p>
          <w:p w14:paraId="5377C1D3" w14:textId="77777777" w:rsidR="00CC181E" w:rsidRP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Study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conducted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nationwide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3453AC6C" w14:textId="77777777" w:rsidR="00CC181E" w:rsidRPr="00CC181E" w:rsidRDefault="00CC181E" w:rsidP="00CC18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CC18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Vertentes Project</w:t>
            </w:r>
          </w:p>
          <w:p w14:paraId="090A6CE0" w14:textId="68EF06BC" w:rsidR="00CC181E" w:rsidRDefault="00CC181E" w:rsidP="00CC181E">
            <w:pPr>
              <w:widowControl/>
              <w:numPr>
                <w:ilvl w:val="1"/>
                <w:numId w:val="44"/>
              </w:numPr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lastRenderedPageBreak/>
              <w:t>Also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participated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all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preparations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for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Vertentes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project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which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aims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to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increase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area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sustainable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management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integration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sustainable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food systems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biodiversity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conservation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,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recovery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degraded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areas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in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selected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cattle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proofErr w:type="gram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and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r w:rsid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soybean</w:t>
            </w:r>
            <w:proofErr w:type="spellEnd"/>
            <w:proofErr w:type="gram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landscapes</w:t>
            </w:r>
            <w:proofErr w:type="spellEnd"/>
            <w:r w:rsidRPr="00CC181E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.</w:t>
            </w:r>
          </w:p>
          <w:p w14:paraId="6A8014A0" w14:textId="77777777" w:rsidR="00F01602" w:rsidRDefault="00F01602" w:rsidP="00F01602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</w:pPr>
          </w:p>
          <w:p w14:paraId="65CC5D97" w14:textId="77777777" w:rsidR="00F01602" w:rsidRPr="00F01602" w:rsidRDefault="00F01602" w:rsidP="004929F3">
            <w:pPr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Publications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pt-BR" w:eastAsia="pt-BR"/>
              </w:rPr>
              <w:t>:</w:t>
            </w:r>
          </w:p>
          <w:p w14:paraId="164F21C1" w14:textId="44B4C3E7" w:rsidR="00F01602" w:rsidRPr="00F01602" w:rsidRDefault="00F01602" w:rsidP="00F01602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Camboim, C. E., &amp; Souza, G. S. E. (2020). Avaliação do impacto de covariáveis na redução de emissões de CO2 da atividade pecuária. In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Proceedings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of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the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SBPO 2020 (pp. 127514).</w:t>
            </w:r>
          </w:p>
          <w:p w14:paraId="74CEAFC5" w14:textId="77777777" w:rsidR="00F01602" w:rsidRDefault="00F01602" w:rsidP="00F01602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Extension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services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pasture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restoration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: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Evidence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from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Brazil’s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low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carbon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agriculture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plan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| PNAS (</w:t>
            </w:r>
            <w:proofErr w:type="spellStart"/>
            <w:r>
              <w:fldChar w:fldCharType="begin"/>
            </w:r>
            <w:r>
              <w:instrText>HYPERLINK "https://www.pnas.org/doi/full/10.1073/pnas.2114913119"</w:instrText>
            </w:r>
            <w:r>
              <w:fldChar w:fldCharType="separate"/>
            </w: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Extension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services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promote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pasture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restoration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: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Evidence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from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Brazil’s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low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carbon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agriculture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plan</w:t>
            </w:r>
            <w:proofErr w:type="spellEnd"/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| PNAS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fldChar w:fldCharType="end"/>
            </w:r>
            <w:r w:rsidRPr="00F0160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)</w:t>
            </w:r>
          </w:p>
          <w:p w14:paraId="7CC7CA01" w14:textId="7FA4B817" w:rsidR="002A50A2" w:rsidRPr="002A50A2" w:rsidRDefault="002A50A2" w:rsidP="002A50A2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  <w:r w:rsidRPr="002A50A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SENAR Rural Health </w:t>
            </w:r>
            <w:proofErr w:type="spellStart"/>
            <w:r w:rsidRPr="002A50A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Survey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(</w:t>
            </w:r>
            <w:proofErr w:type="spellStart"/>
            <w:r w:rsidR="00916BB2" w:rsidRP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Not</w:t>
            </w:r>
            <w:proofErr w:type="spellEnd"/>
            <w:r w:rsidR="00916BB2" w:rsidRP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="00916BB2" w:rsidRP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published</w:t>
            </w:r>
            <w:proofErr w:type="spellEnd"/>
            <w:r w:rsidR="00916BB2" w:rsidRP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 xml:space="preserve"> </w:t>
            </w:r>
            <w:proofErr w:type="spellStart"/>
            <w:r w:rsidR="00916BB2" w:rsidRP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externally</w:t>
            </w:r>
            <w:proofErr w:type="spellEnd"/>
            <w:r w:rsidR="00916BB2"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  <w:t>)</w:t>
            </w:r>
          </w:p>
          <w:p w14:paraId="6CF48CBB" w14:textId="77777777" w:rsidR="002A50A2" w:rsidRDefault="002A50A2" w:rsidP="00F01602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</w:p>
          <w:p w14:paraId="10A25580" w14:textId="77777777" w:rsidR="002A50A2" w:rsidRPr="00F01602" w:rsidRDefault="002A50A2" w:rsidP="00F01602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</w:p>
          <w:p w14:paraId="50016D17" w14:textId="77777777" w:rsidR="00F01602" w:rsidRPr="00CC181E" w:rsidRDefault="00F01602" w:rsidP="00F01602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eastAsia="Times New Roman" w:hAnsiTheme="minorHAnsi" w:cstheme="minorHAnsi"/>
                <w:sz w:val="20"/>
                <w:szCs w:val="20"/>
                <w:lang w:val="pt-BR" w:eastAsia="pt-BR"/>
              </w:rPr>
            </w:pPr>
          </w:p>
          <w:p w14:paraId="15D7A2A7" w14:textId="0AE7C23E" w:rsidR="000C03B2" w:rsidRPr="00734584" w:rsidRDefault="000C03B2" w:rsidP="00734584">
            <w:pPr>
              <w:widowControl/>
              <w:autoSpaceDE/>
              <w:autoSpaceDN/>
              <w:adjustRightInd/>
              <w:spacing w:before="100" w:beforeAutospacing="1" w:after="100" w:afterAutospacing="1" w:line="240" w:lineRule="auto"/>
              <w:ind w:left="72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pt-BR"/>
              </w:rPr>
            </w:pPr>
          </w:p>
        </w:tc>
      </w:tr>
      <w:tr w:rsidR="003D1B71" w:rsidRPr="00774D0E" w14:paraId="6DAEB07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79BC901" w14:textId="77777777"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E7AF398" w14:textId="77777777" w:rsidR="003D1B71" w:rsidRPr="0079121D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sz w:val="22"/>
                <w:szCs w:val="22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1232E28" w14:textId="01A1F959" w:rsidR="003D1B71" w:rsidRPr="00734584" w:rsidRDefault="003D1B71" w:rsidP="00734584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D1B71" w:rsidRPr="00774D0E" w14:paraId="29E4506A" w14:textId="77777777" w:rsidTr="003D1B71">
        <w:trPr>
          <w:trHeight w:val="1164"/>
        </w:trPr>
        <w:tc>
          <w:tcPr>
            <w:tcW w:w="720" w:type="dxa"/>
          </w:tcPr>
          <w:p w14:paraId="61B494E1" w14:textId="77777777" w:rsidR="003D1B71" w:rsidRPr="00F54F65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67C058DF" w14:textId="77777777" w:rsidR="003D1B71" w:rsidRPr="00F54F65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591E5ABF" w14:textId="77777777" w:rsidR="003D1B71" w:rsidRPr="00F54F65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C8C3543" w14:textId="77777777" w:rsidR="003D1B71" w:rsidRPr="00734584" w:rsidRDefault="003D1B71" w:rsidP="00222466">
            <w:p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</w:tc>
      </w:tr>
      <w:tr w:rsidR="003D1B71" w:rsidRPr="00774D0E" w14:paraId="54752CCF" w14:textId="77777777" w:rsidTr="003D1B71">
        <w:trPr>
          <w:trHeight w:val="543"/>
        </w:trPr>
        <w:tc>
          <w:tcPr>
            <w:tcW w:w="720" w:type="dxa"/>
          </w:tcPr>
          <w:p w14:paraId="36EDBCC3" w14:textId="77777777" w:rsidR="003D1B71" w:rsidRPr="00F54F65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6F5EE7" w14:textId="135A99DF" w:rsidR="003D1B71" w:rsidRPr="00F54F65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1BD1972A" w14:textId="15CDCC5E" w:rsidR="003D1B71" w:rsidRPr="00F54F65" w:rsidRDefault="003D1B71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52A0F59B" w14:textId="77777777" w:rsidR="003D1B71" w:rsidRPr="00F54F65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3FB22DD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774D0E" w14:paraId="511A5539" w14:textId="77777777" w:rsidTr="003D1B71">
        <w:trPr>
          <w:trHeight w:val="183"/>
        </w:trPr>
        <w:tc>
          <w:tcPr>
            <w:tcW w:w="720" w:type="dxa"/>
          </w:tcPr>
          <w:p w14:paraId="2E44E7B4" w14:textId="77777777" w:rsidR="003D1B71" w:rsidRPr="00F54F65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479AA73" w14:textId="77777777" w:rsidR="003D1B71" w:rsidRPr="00F54F65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6A8CD13F" w14:textId="77777777" w:rsidR="003D1B71" w:rsidRPr="00F54F65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37444510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4E3A0262" w14:textId="77777777" w:rsidTr="003D1B71">
        <w:trPr>
          <w:trHeight w:val="624"/>
        </w:trPr>
        <w:tc>
          <w:tcPr>
            <w:tcW w:w="720" w:type="dxa"/>
          </w:tcPr>
          <w:p w14:paraId="7A444073" w14:textId="77777777" w:rsidR="003D1B71" w:rsidRPr="00F54F65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7696654" w14:textId="23B5A4F4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11876362" w14:textId="536D507D" w:rsidR="003D1B71" w:rsidRPr="00291D02" w:rsidRDefault="003D1B71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11FC694A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B6008B0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76DDDC6F" w14:textId="77777777" w:rsidTr="003D1B71">
        <w:trPr>
          <w:trHeight w:val="183"/>
        </w:trPr>
        <w:tc>
          <w:tcPr>
            <w:tcW w:w="720" w:type="dxa"/>
          </w:tcPr>
          <w:p w14:paraId="227A3728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5A2ACE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0CD11788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C80738E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5141E0EA" w14:textId="77777777" w:rsidTr="003D1B71">
        <w:trPr>
          <w:trHeight w:val="633"/>
        </w:trPr>
        <w:tc>
          <w:tcPr>
            <w:tcW w:w="720" w:type="dxa"/>
          </w:tcPr>
          <w:p w14:paraId="385E83F6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CF9551A" w14:textId="0A85DA71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24428D08" w14:textId="55AA32A2" w:rsidR="003D1B71" w:rsidRPr="00291D02" w:rsidRDefault="003D1B71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2829236E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D40FD4A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0E4D784C" w14:textId="77777777" w:rsidTr="003D1B71">
        <w:trPr>
          <w:trHeight w:val="174"/>
        </w:trPr>
        <w:tc>
          <w:tcPr>
            <w:tcW w:w="720" w:type="dxa"/>
          </w:tcPr>
          <w:p w14:paraId="675E5376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8B4C9A2" w14:textId="77777777" w:rsidR="003D1B71" w:rsidRPr="0079121D" w:rsidRDefault="003D1B71" w:rsidP="0079121D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3AA817AE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5DA14128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5D8B5E70" w14:textId="77777777" w:rsidTr="003D1B71">
        <w:trPr>
          <w:trHeight w:val="633"/>
        </w:trPr>
        <w:tc>
          <w:tcPr>
            <w:tcW w:w="720" w:type="dxa"/>
          </w:tcPr>
          <w:p w14:paraId="4D0CAA24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E7F932" w14:textId="1862350B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534FF65D" w14:textId="4C19E490" w:rsidR="003D1B71" w:rsidRPr="00291D02" w:rsidRDefault="003D1B71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3DAB29B9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A6C732C" w14:textId="77777777" w:rsidR="003D1B71" w:rsidRPr="00734584" w:rsidRDefault="003D1B71" w:rsidP="005801E5">
            <w:pPr>
              <w:pStyle w:val="Ttulo1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3D1B71" w:rsidRPr="00291D02" w14:paraId="5FEBB760" w14:textId="77777777" w:rsidTr="003D1B71">
        <w:trPr>
          <w:trHeight w:val="2448"/>
        </w:trPr>
        <w:tc>
          <w:tcPr>
            <w:tcW w:w="720" w:type="dxa"/>
          </w:tcPr>
          <w:p w14:paraId="46B2C767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539896A7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1FD87583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4E20EB32" w14:textId="77777777" w:rsidR="003D1B71" w:rsidRPr="00734584" w:rsidRDefault="003D1B71" w:rsidP="00222466">
            <w:pPr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</w:p>
        </w:tc>
      </w:tr>
    </w:tbl>
    <w:p w14:paraId="70E6D263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5155D" w14:textId="77777777" w:rsidR="0037676F" w:rsidRDefault="0037676F" w:rsidP="00590471">
      <w:r>
        <w:separator/>
      </w:r>
    </w:p>
  </w:endnote>
  <w:endnote w:type="continuationSeparator" w:id="0">
    <w:p w14:paraId="6D3F31B1" w14:textId="77777777" w:rsidR="0037676F" w:rsidRDefault="0037676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57BBC" w14:textId="77777777" w:rsidR="0037676F" w:rsidRDefault="0037676F" w:rsidP="00590471">
      <w:r>
        <w:separator/>
      </w:r>
    </w:p>
  </w:footnote>
  <w:footnote w:type="continuationSeparator" w:id="0">
    <w:p w14:paraId="76595942" w14:textId="77777777" w:rsidR="0037676F" w:rsidRDefault="0037676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B986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B789AAD" wp14:editId="5CD2C952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8FA59" id="Gru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uCX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Z1V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fuf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j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R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L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5s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D/ZEC8OKiGpCvWsuTGkxew9lSXXCKZ2ylDpbyjEcZSBf7JZWqagNCsdgKq2lmnEeSj&#10;wegTFfDFaYVXAKxSriiyqPfJHZRYd53Figgq1J6yiDDtm3yuP/BPJeqTEvD98gokHjwZA8J269U8&#10;kCG8GTxffsU72g4/SbyJsdT3NltXkXOtGLZvV7Jw4zK5ePbKWakK33l4MmwOr5Wp0S4KRM9i9qVW&#10;KX1D+EpruZolxRVdnBKFCu1j7ZOjvOx/+RzaUv+r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dfwkrd&#10;rYErQPAZjRYXZl5D/JD85qWYofAJqUf/C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U9+knsgfqSB6oblScZBHzbTQrLelycF&#10;xtPnPmI6TqQ5KdDyaRISHJIFuJoKXD5BYaGYMspgWBl3uwOpWgcr3o/NPUG1cIBx8WHVd+gaEKFc&#10;RHo+ZZ4vhA+eKgop5qvMdvswosnzkVnZZwu2kUhhvIv7P3Twu9kKdeKVwd/S48vKjKMmbHwYS2Tz&#10;jCCiXXuI4b1CE2B2zoucSKvZ5oOfID355NBIJq9rSzUdljcGJbvUu7szUf+VLKXrpr112TGbosnC&#10;25NARF7SvnWrenOpaZbj85LIv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78fJ+o8TAQfe6ezQcM83QDYbXEddLbh&#10;CRoLSaBri2ChTKJY5TkF0lBmyD21F0VUhXh75IxPM6n6NAC78enaVZQgcc0kAtKAJ1+sMzU3lD4y&#10;JsUyZyHY+WnBh5Mk/8CAoZQtj9Eick/iFJHv/HrOhGNgnOxZwLrmQRqZTglGUWaeFLSVw8YF1u5Z&#10;lVlfSE8yhwryoTzMTTxiQjpksdyNPefcHkO/V3MWSjnm/K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Wt2op5CLNwfQpToP1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B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W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A6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UgsOJRjKUHWgHAs&#10;R8ixHMqxlCCzQPbOR8ixHMqxlCCzQPbOR8ixHMqxlCCzQE5xjpBjOZRjKUFmgZziHC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9dIUgNjWgyn2fCa4Fa7fSi2NFuq25O05FkMAHy5&#10;nkhRJcQF8XCVSTY9QeSoO9TBcJpQHFDIXR7htPfAedFrp69encS64ERRurkmYOFJNimZ5SpNGtGF&#10;+MnKqGvoaawT+6LpVv7gZBejYPjm+nBY46jnVwMpVrnUv+JUGHAgMGbPuBEtyeQG2ml2Jm4TfT7q&#10;Q0zxeEgKdpteS0hkX3eHhoKIl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98TCOs37&#10;Pf/1+2VWHNQj6sJ2V7OxWKoC1OVcquFnqM8cpSuiCvZVi7nFxH4PKM4LvwKfpk6o8iIcDU5zFB2S&#10;ulgnJjUuziq8PtruXTjCHjIUEwlJhECoFipphbA2bIbgRUgZmvdUyKi1ETdHCMHyHTeosNbdIbso&#10;evKzm6rEC0z5Pf/1bqLEWvrx/qxG8nsVWoxSKyPnsEoVWzRjmjFYlSMFgiY8dbMJ17iTKI+hIM+x&#10;wvIMDPM1aUs9vYtR3qiHTywL8+31StIgs33BRIVmKN+p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2bFsJseyKccSAs8C2bFsJseyKccSAs8C&#10;2bFsJseyKccSAs8C2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1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6cTc5ll05lhB4Fsg6cTc5ll05lhB4Fsg6cTc5ll05&#10;lhB4FsiO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HAsO&#10;5VhC4BUgHMthciyHciwh8CyQ2fkwOZZDOZYQeBbI7HyYHMuhHEsIPAtknXiYHMuhHEsIPAtknX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L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D8TCgub9nP/6+TIrDuoRdWG7q9lYLlUB6nIu1fAz1WeO0hVRBfuqxdxiYr8H&#10;FOelX4FPUydUeRGOBqc5ig5JXawTkxqXZxVen233LhxhDxmKyYQkQiBUC5W0QlgbNkPyIqQMzXsq&#10;ZNTajJsjhGD5jhtUWOvukF2UPfnZTVXiJab8nP96N1FiLf14flQj+bkKLd9SKyPnsEoVWzRjmjFY&#10;lSMFgiY8dbMJ17iTKMNQkOdYYXkGhvmatKVI7+Itb9TDJ5aF+fZ6JWmQ2b5gokIzlO9V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L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I1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b1C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5f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H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9340C2"/>
    <w:multiLevelType w:val="multilevel"/>
    <w:tmpl w:val="080C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47E78B1"/>
    <w:multiLevelType w:val="multilevel"/>
    <w:tmpl w:val="BC1E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066E76"/>
    <w:multiLevelType w:val="multilevel"/>
    <w:tmpl w:val="F130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172ECF"/>
    <w:multiLevelType w:val="multilevel"/>
    <w:tmpl w:val="F4D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7629C3"/>
    <w:multiLevelType w:val="multilevel"/>
    <w:tmpl w:val="AF14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900D9A"/>
    <w:multiLevelType w:val="multilevel"/>
    <w:tmpl w:val="E6C2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D616F1"/>
    <w:multiLevelType w:val="multilevel"/>
    <w:tmpl w:val="8FE2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9C5A89"/>
    <w:multiLevelType w:val="multilevel"/>
    <w:tmpl w:val="FE64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FA6F92"/>
    <w:multiLevelType w:val="multilevel"/>
    <w:tmpl w:val="059A4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3A4A3A"/>
    <w:multiLevelType w:val="multilevel"/>
    <w:tmpl w:val="AE92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5401E0"/>
    <w:multiLevelType w:val="multilevel"/>
    <w:tmpl w:val="41E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B3261E"/>
    <w:multiLevelType w:val="multilevel"/>
    <w:tmpl w:val="1D1C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68662C"/>
    <w:multiLevelType w:val="multilevel"/>
    <w:tmpl w:val="0BC2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F22682"/>
    <w:multiLevelType w:val="multilevel"/>
    <w:tmpl w:val="0ADC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488A1EF5"/>
    <w:multiLevelType w:val="hybridMultilevel"/>
    <w:tmpl w:val="948071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9686FCE"/>
    <w:multiLevelType w:val="multilevel"/>
    <w:tmpl w:val="1862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8A7DCC"/>
    <w:multiLevelType w:val="hybridMultilevel"/>
    <w:tmpl w:val="9364CA56"/>
    <w:lvl w:ilvl="0" w:tplc="04160003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30" w15:restartNumberingAfterBreak="0">
    <w:nsid w:val="55D64835"/>
    <w:multiLevelType w:val="multilevel"/>
    <w:tmpl w:val="DDB6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9D0647"/>
    <w:multiLevelType w:val="hybridMultilevel"/>
    <w:tmpl w:val="F1F28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A063A"/>
    <w:multiLevelType w:val="multilevel"/>
    <w:tmpl w:val="22B2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AC244F"/>
    <w:multiLevelType w:val="multilevel"/>
    <w:tmpl w:val="4D203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3A2DC1"/>
    <w:multiLevelType w:val="multilevel"/>
    <w:tmpl w:val="EF1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CC289C"/>
    <w:multiLevelType w:val="hybridMultilevel"/>
    <w:tmpl w:val="60368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F6211"/>
    <w:multiLevelType w:val="multilevel"/>
    <w:tmpl w:val="EAAE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F35937"/>
    <w:multiLevelType w:val="multilevel"/>
    <w:tmpl w:val="ACDE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FD6F29"/>
    <w:multiLevelType w:val="multilevel"/>
    <w:tmpl w:val="A3F6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7541277"/>
    <w:multiLevelType w:val="multilevel"/>
    <w:tmpl w:val="3126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0A7B93"/>
    <w:multiLevelType w:val="multilevel"/>
    <w:tmpl w:val="1E44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117D4B"/>
    <w:multiLevelType w:val="multilevel"/>
    <w:tmpl w:val="EFA6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4F7A99"/>
    <w:multiLevelType w:val="multilevel"/>
    <w:tmpl w:val="4198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13957528">
    <w:abstractNumId w:val="10"/>
  </w:num>
  <w:num w:numId="2" w16cid:durableId="1924144182">
    <w:abstractNumId w:val="16"/>
  </w:num>
  <w:num w:numId="3" w16cid:durableId="993995927">
    <w:abstractNumId w:val="9"/>
  </w:num>
  <w:num w:numId="4" w16cid:durableId="367949402">
    <w:abstractNumId w:val="39"/>
  </w:num>
  <w:num w:numId="5" w16cid:durableId="403065574">
    <w:abstractNumId w:val="44"/>
  </w:num>
  <w:num w:numId="6" w16cid:durableId="2039306644">
    <w:abstractNumId w:val="8"/>
  </w:num>
  <w:num w:numId="7" w16cid:durableId="1830439086">
    <w:abstractNumId w:val="3"/>
  </w:num>
  <w:num w:numId="8" w16cid:durableId="81492065">
    <w:abstractNumId w:val="2"/>
  </w:num>
  <w:num w:numId="9" w16cid:durableId="983512613">
    <w:abstractNumId w:val="1"/>
  </w:num>
  <w:num w:numId="10" w16cid:durableId="677468643">
    <w:abstractNumId w:val="0"/>
  </w:num>
  <w:num w:numId="11" w16cid:durableId="797651305">
    <w:abstractNumId w:val="7"/>
  </w:num>
  <w:num w:numId="12" w16cid:durableId="1823429497">
    <w:abstractNumId w:val="6"/>
  </w:num>
  <w:num w:numId="13" w16cid:durableId="1491753836">
    <w:abstractNumId w:val="5"/>
  </w:num>
  <w:num w:numId="14" w16cid:durableId="215820931">
    <w:abstractNumId w:val="4"/>
  </w:num>
  <w:num w:numId="15" w16cid:durableId="1856531657">
    <w:abstractNumId w:val="26"/>
  </w:num>
  <w:num w:numId="16" w16cid:durableId="1447384868">
    <w:abstractNumId w:val="42"/>
  </w:num>
  <w:num w:numId="17" w16cid:durableId="1713652983">
    <w:abstractNumId w:val="30"/>
  </w:num>
  <w:num w:numId="18" w16cid:durableId="302581476">
    <w:abstractNumId w:val="24"/>
  </w:num>
  <w:num w:numId="19" w16cid:durableId="1994989033">
    <w:abstractNumId w:val="13"/>
  </w:num>
  <w:num w:numId="20" w16cid:durableId="646397269">
    <w:abstractNumId w:val="21"/>
  </w:num>
  <w:num w:numId="21" w16cid:durableId="453138850">
    <w:abstractNumId w:val="23"/>
  </w:num>
  <w:num w:numId="22" w16cid:durableId="1918443208">
    <w:abstractNumId w:val="14"/>
  </w:num>
  <w:num w:numId="23" w16cid:durableId="141428918">
    <w:abstractNumId w:val="15"/>
  </w:num>
  <w:num w:numId="24" w16cid:durableId="1485007457">
    <w:abstractNumId w:val="25"/>
  </w:num>
  <w:num w:numId="25" w16cid:durableId="53042447">
    <w:abstractNumId w:val="40"/>
  </w:num>
  <w:num w:numId="26" w16cid:durableId="1527674167">
    <w:abstractNumId w:val="17"/>
  </w:num>
  <w:num w:numId="27" w16cid:durableId="549807082">
    <w:abstractNumId w:val="38"/>
  </w:num>
  <w:num w:numId="28" w16cid:durableId="1457328574">
    <w:abstractNumId w:val="12"/>
  </w:num>
  <w:num w:numId="29" w16cid:durableId="1349066394">
    <w:abstractNumId w:val="22"/>
  </w:num>
  <w:num w:numId="30" w16cid:durableId="826823107">
    <w:abstractNumId w:val="28"/>
  </w:num>
  <w:num w:numId="31" w16cid:durableId="1658877472">
    <w:abstractNumId w:val="37"/>
  </w:num>
  <w:num w:numId="32" w16cid:durableId="521087310">
    <w:abstractNumId w:val="27"/>
  </w:num>
  <w:num w:numId="33" w16cid:durableId="203686429">
    <w:abstractNumId w:val="29"/>
  </w:num>
  <w:num w:numId="34" w16cid:durableId="99570398">
    <w:abstractNumId w:val="31"/>
  </w:num>
  <w:num w:numId="35" w16cid:durableId="1411000579">
    <w:abstractNumId w:val="16"/>
  </w:num>
  <w:num w:numId="36" w16cid:durableId="1131938952">
    <w:abstractNumId w:val="36"/>
  </w:num>
  <w:num w:numId="37" w16cid:durableId="385951801">
    <w:abstractNumId w:val="18"/>
  </w:num>
  <w:num w:numId="38" w16cid:durableId="15934565">
    <w:abstractNumId w:val="32"/>
  </w:num>
  <w:num w:numId="39" w16cid:durableId="630327244">
    <w:abstractNumId w:val="11"/>
  </w:num>
  <w:num w:numId="40" w16cid:durableId="197208986">
    <w:abstractNumId w:val="33"/>
  </w:num>
  <w:num w:numId="41" w16cid:durableId="948315342">
    <w:abstractNumId w:val="43"/>
  </w:num>
  <w:num w:numId="42" w16cid:durableId="1245534214">
    <w:abstractNumId w:val="19"/>
  </w:num>
  <w:num w:numId="43" w16cid:durableId="1487479635">
    <w:abstractNumId w:val="20"/>
  </w:num>
  <w:num w:numId="44" w16cid:durableId="592780649">
    <w:abstractNumId w:val="34"/>
  </w:num>
  <w:num w:numId="45" w16cid:durableId="1111363150">
    <w:abstractNumId w:val="41"/>
  </w:num>
  <w:num w:numId="46" w16cid:durableId="40082890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1D"/>
    <w:rsid w:val="00005175"/>
    <w:rsid w:val="00060042"/>
    <w:rsid w:val="0008685D"/>
    <w:rsid w:val="00090860"/>
    <w:rsid w:val="000A74A1"/>
    <w:rsid w:val="000B7D99"/>
    <w:rsid w:val="000C03B2"/>
    <w:rsid w:val="000C0F44"/>
    <w:rsid w:val="000D58E0"/>
    <w:rsid w:val="00112FD7"/>
    <w:rsid w:val="001426C4"/>
    <w:rsid w:val="00150ABD"/>
    <w:rsid w:val="001635D0"/>
    <w:rsid w:val="001868B5"/>
    <w:rsid w:val="001946FC"/>
    <w:rsid w:val="0020445E"/>
    <w:rsid w:val="00205E17"/>
    <w:rsid w:val="002128B5"/>
    <w:rsid w:val="00222466"/>
    <w:rsid w:val="002254DE"/>
    <w:rsid w:val="00247254"/>
    <w:rsid w:val="0024753C"/>
    <w:rsid w:val="00276026"/>
    <w:rsid w:val="00291D02"/>
    <w:rsid w:val="002A50A2"/>
    <w:rsid w:val="002A51BA"/>
    <w:rsid w:val="002B4549"/>
    <w:rsid w:val="00310F17"/>
    <w:rsid w:val="00322A46"/>
    <w:rsid w:val="003326CB"/>
    <w:rsid w:val="00353B60"/>
    <w:rsid w:val="00360778"/>
    <w:rsid w:val="0037495D"/>
    <w:rsid w:val="00376291"/>
    <w:rsid w:val="0037676F"/>
    <w:rsid w:val="00380FD1"/>
    <w:rsid w:val="00383D02"/>
    <w:rsid w:val="00385DE7"/>
    <w:rsid w:val="003C291D"/>
    <w:rsid w:val="003D1B71"/>
    <w:rsid w:val="004007C5"/>
    <w:rsid w:val="004039F6"/>
    <w:rsid w:val="004348D2"/>
    <w:rsid w:val="00491585"/>
    <w:rsid w:val="004E158A"/>
    <w:rsid w:val="004E172B"/>
    <w:rsid w:val="004E3E03"/>
    <w:rsid w:val="00550489"/>
    <w:rsid w:val="00565C77"/>
    <w:rsid w:val="0056708E"/>
    <w:rsid w:val="005801E5"/>
    <w:rsid w:val="00590471"/>
    <w:rsid w:val="005A2EF8"/>
    <w:rsid w:val="005D01FA"/>
    <w:rsid w:val="00622358"/>
    <w:rsid w:val="0064256E"/>
    <w:rsid w:val="00653E17"/>
    <w:rsid w:val="006549AD"/>
    <w:rsid w:val="00684E50"/>
    <w:rsid w:val="006A08E8"/>
    <w:rsid w:val="006D79A8"/>
    <w:rsid w:val="006E1F13"/>
    <w:rsid w:val="006F26F0"/>
    <w:rsid w:val="00711C33"/>
    <w:rsid w:val="007169BA"/>
    <w:rsid w:val="0072353B"/>
    <w:rsid w:val="00734584"/>
    <w:rsid w:val="007575B6"/>
    <w:rsid w:val="007621DC"/>
    <w:rsid w:val="007744FA"/>
    <w:rsid w:val="00774D0E"/>
    <w:rsid w:val="0079121D"/>
    <w:rsid w:val="00794E37"/>
    <w:rsid w:val="00795FCF"/>
    <w:rsid w:val="007B3C81"/>
    <w:rsid w:val="007C4617"/>
    <w:rsid w:val="007D67CA"/>
    <w:rsid w:val="007E668F"/>
    <w:rsid w:val="007F5B63"/>
    <w:rsid w:val="00803A0A"/>
    <w:rsid w:val="00840D52"/>
    <w:rsid w:val="00846CB9"/>
    <w:rsid w:val="008566AA"/>
    <w:rsid w:val="008A1E6E"/>
    <w:rsid w:val="008C024F"/>
    <w:rsid w:val="008C2CFC"/>
    <w:rsid w:val="008C6946"/>
    <w:rsid w:val="008C7D40"/>
    <w:rsid w:val="00912DC8"/>
    <w:rsid w:val="00916BB2"/>
    <w:rsid w:val="00934DC7"/>
    <w:rsid w:val="00937F5E"/>
    <w:rsid w:val="009475DC"/>
    <w:rsid w:val="00967B93"/>
    <w:rsid w:val="00983C70"/>
    <w:rsid w:val="00997AD5"/>
    <w:rsid w:val="009B0026"/>
    <w:rsid w:val="009D090F"/>
    <w:rsid w:val="009E15CC"/>
    <w:rsid w:val="009F09A4"/>
    <w:rsid w:val="00A264D0"/>
    <w:rsid w:val="00A31464"/>
    <w:rsid w:val="00A31B16"/>
    <w:rsid w:val="00A33613"/>
    <w:rsid w:val="00A47A8D"/>
    <w:rsid w:val="00AC079A"/>
    <w:rsid w:val="00AC6C7E"/>
    <w:rsid w:val="00B4158A"/>
    <w:rsid w:val="00B6466C"/>
    <w:rsid w:val="00B75A59"/>
    <w:rsid w:val="00BB1B5D"/>
    <w:rsid w:val="00BC22C7"/>
    <w:rsid w:val="00BD195A"/>
    <w:rsid w:val="00C07240"/>
    <w:rsid w:val="00C14078"/>
    <w:rsid w:val="00C27D6E"/>
    <w:rsid w:val="00C75602"/>
    <w:rsid w:val="00C924EC"/>
    <w:rsid w:val="00CB5959"/>
    <w:rsid w:val="00CC03EF"/>
    <w:rsid w:val="00CC181E"/>
    <w:rsid w:val="00CC65B2"/>
    <w:rsid w:val="00CE1E3D"/>
    <w:rsid w:val="00D01537"/>
    <w:rsid w:val="00D053FA"/>
    <w:rsid w:val="00D13989"/>
    <w:rsid w:val="00D23321"/>
    <w:rsid w:val="00D51AAE"/>
    <w:rsid w:val="00D561E1"/>
    <w:rsid w:val="00DC3F0A"/>
    <w:rsid w:val="00E26AED"/>
    <w:rsid w:val="00E31850"/>
    <w:rsid w:val="00E33114"/>
    <w:rsid w:val="00E73AB8"/>
    <w:rsid w:val="00E90A60"/>
    <w:rsid w:val="00E921CE"/>
    <w:rsid w:val="00ED2CFA"/>
    <w:rsid w:val="00ED47F7"/>
    <w:rsid w:val="00EE7E09"/>
    <w:rsid w:val="00F01602"/>
    <w:rsid w:val="00F0223C"/>
    <w:rsid w:val="00F25DB8"/>
    <w:rsid w:val="00F3235D"/>
    <w:rsid w:val="00F32393"/>
    <w:rsid w:val="00F40A37"/>
    <w:rsid w:val="00F54F65"/>
    <w:rsid w:val="00F878BD"/>
    <w:rsid w:val="00F96B70"/>
    <w:rsid w:val="00FD2490"/>
    <w:rsid w:val="00FD793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010C8B"/>
  <w14:defaultImageDpi w14:val="96"/>
  <w15:docId w15:val="{83583E6E-C946-4199-95F3-5F2DE999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734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1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in/cristiane-edna-camboim-a2794b39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iscamboim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nar\AppData\Roaming\Microsoft\Templates\Curr&#237;culo%20com%20esferas%20azui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7619F75-A7D6-436A-A411-39CE48214B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12</TotalTime>
  <Pages>5</Pages>
  <Words>1049</Words>
  <Characters>5668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Edna Camboim</dc:creator>
  <cp:keywords/>
  <dc:description/>
  <cp:lastModifiedBy>Cristiane Edna Camboim</cp:lastModifiedBy>
  <cp:revision>5</cp:revision>
  <dcterms:created xsi:type="dcterms:W3CDTF">2024-11-12T13:33:00Z</dcterms:created>
  <dcterms:modified xsi:type="dcterms:W3CDTF">2024-11-12T13:46:00Z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